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1E" w:rsidRPr="000204ED" w:rsidRDefault="00B1361E" w:rsidP="00CC49F8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204ED">
        <w:rPr>
          <w:rFonts w:ascii="Times New Roman" w:hAnsi="Times New Roman" w:cs="Times New Roman"/>
          <w:sz w:val="24"/>
          <w:szCs w:val="24"/>
          <w:lang w:val="uk-UA"/>
        </w:rPr>
        <w:t>Додаток № 1</w:t>
      </w:r>
    </w:p>
    <w:p w:rsidR="00B1361E" w:rsidRPr="000204ED" w:rsidRDefault="00B1361E" w:rsidP="00CC49F8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204ED">
        <w:rPr>
          <w:rFonts w:ascii="Times New Roman" w:hAnsi="Times New Roman" w:cs="Times New Roman"/>
          <w:sz w:val="24"/>
          <w:szCs w:val="24"/>
          <w:lang w:val="uk-UA"/>
        </w:rPr>
        <w:t xml:space="preserve">до рішення Люблинецької селищної ради </w:t>
      </w:r>
    </w:p>
    <w:p w:rsidR="00B1361E" w:rsidRPr="000204ED" w:rsidRDefault="00B1361E" w:rsidP="00CC49F8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0204ED">
        <w:rPr>
          <w:rFonts w:ascii="Times New Roman" w:hAnsi="Times New Roman" w:cs="Times New Roman"/>
          <w:sz w:val="24"/>
          <w:szCs w:val="24"/>
          <w:lang w:val="uk-UA"/>
        </w:rPr>
        <w:t xml:space="preserve">№ 67/__  від 12.08.2026 року </w:t>
      </w:r>
    </w:p>
    <w:p w:rsidR="00B1361E" w:rsidRDefault="00B1361E" w:rsidP="00CC49F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B1361E" w:rsidRPr="000204ED" w:rsidRDefault="00B1361E" w:rsidP="00CC49F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04ED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:rsidR="00B1361E" w:rsidRPr="000204ED" w:rsidRDefault="00B1361E" w:rsidP="00CC49F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04ED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нерухомого майна, що належить до комунальної власності </w:t>
      </w:r>
    </w:p>
    <w:p w:rsidR="00B1361E" w:rsidRPr="000204ED" w:rsidRDefault="00B1361E" w:rsidP="00CC49F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04ED">
        <w:rPr>
          <w:rFonts w:ascii="Times New Roman" w:hAnsi="Times New Roman" w:cs="Times New Roman"/>
          <w:sz w:val="28"/>
          <w:szCs w:val="28"/>
          <w:lang w:val="uk-UA"/>
        </w:rPr>
        <w:t>Люблинецької селищної ради Ковельського району Волинської області</w:t>
      </w:r>
    </w:p>
    <w:tbl>
      <w:tblPr>
        <w:tblW w:w="9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977"/>
        <w:gridCol w:w="4394"/>
        <w:gridCol w:w="1560"/>
      </w:tblGrid>
      <w:tr w:rsidR="00B1361E" w:rsidRPr="006625B2">
        <w:trPr>
          <w:trHeight w:val="492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об’єкта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розташування об’єкта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 об’єкта нерухомості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Адмінбудинок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Молодіжна, 10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Будівля амбулаторії ЗПСМ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П.Мирного, 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101310005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Будинок амбулаторії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Перемоги, 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101310010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Будинок урочистих подій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57а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Вбиральня</w:t>
            </w:r>
          </w:p>
        </w:tc>
        <w:tc>
          <w:tcPr>
            <w:tcW w:w="4394" w:type="dxa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Перемоги, 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101330014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Гараж (Б-1)</w:t>
            </w:r>
          </w:p>
        </w:tc>
        <w:tc>
          <w:tcPr>
            <w:tcW w:w="4394" w:type="dxa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Перемоги, 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101330012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Гараж для машини (АЗПСМ)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Незалежності, 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101330002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Гуртожиток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Будівельників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101320015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Житловий буд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инок</w:t>
            </w:r>
          </w:p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ійськове містечко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Житловий буд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инок</w:t>
            </w:r>
          </w:p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ійськове містечко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101320019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Житловий буд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инок</w:t>
            </w:r>
          </w:p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ійськове містечко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101320001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Житловий буд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инок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101320016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Житловий будинок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Залізнична, 11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101320001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Житловий будинок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Привокзальна, 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10132000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Конюшня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ійськове містечко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101330758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Котельня (АЗПСМ)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Незалежності, 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101330004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Котельня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ійськове містечко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101320001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Лазня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військове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містечко)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(майстерня)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101310801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Пожежне депо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Господарська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Приміщення  ФАП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Кругель,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101310811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 ФАП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 .Нові Кошари вул.Л.Українки 29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101310812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Приміщення  медпункт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І.Франка, 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Приміщення  медпункт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Незалежності, 51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ФАП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Довгоноси,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31а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амбулаторії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Незалежності, 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Приміщення селищної ради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Незалежності, 51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Сарай (військове містечко)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101310757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Сарай (військове містечко)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101310756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Сарай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Сарай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біля будинку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рочистих подій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57а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Сарай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біля будинку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рочистих подій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57а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Сарай 1/2 Перемоги (В-1)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Перемоги, 1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101310810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Свинарник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ійськове містечко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101330782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Туалет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військове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містечко)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Лісова 18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101310768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кiнотеатру (ЦКіД)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Незалежності, 23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F21064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F21064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Будинок клубу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Кошари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Лесі Українки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(школа мистецтв)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Грушевського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Будинок клубу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Кругель,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101330002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Сарай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Мощена,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ДЮСШ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Грушевського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Паливна ДЮСШ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с-ще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Люблинець, 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Грушевського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Будинок школи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Молодіжна, 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Господарча споруда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Старі Кошари, вул. Молодіжна, 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дитячого садка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Люблинець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101310008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Басейн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Люблинець 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101300009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Овочесховище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Люблинець 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101310010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Топочна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Люблинець 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дитячого садка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Мощен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котельнi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Мощен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57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Черкаси,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101310004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школи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Мощена,  вул. 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101310008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Iдальня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 .Мощена, вул. 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101310009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Сарай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Мощена, вул. 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101310010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Погреб (льох)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Мощена, вул. 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Топочна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Мощена, вул. 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Вбиральня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 Мощена, вул. 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60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101310013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клубу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с. Довгоноси,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Відродження, 23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Овочесховище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Люблинец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101310009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школи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Люблинець 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101310010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Примiщення школи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Люблинець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101310011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Котельня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с-ще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Люблинець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101310012</w:t>
            </w:r>
          </w:p>
        </w:tc>
      </w:tr>
      <w:tr w:rsidR="00B1361E" w:rsidRPr="006625B2">
        <w:trPr>
          <w:trHeight w:val="397"/>
        </w:trPr>
        <w:tc>
          <w:tcPr>
            <w:tcW w:w="709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2977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Будинок школи</w:t>
            </w:r>
          </w:p>
        </w:tc>
        <w:tc>
          <w:tcPr>
            <w:tcW w:w="4394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Кругель, 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Відродження</w:t>
            </w:r>
            <w:r w:rsidRPr="006625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560" w:type="dxa"/>
            <w:vAlign w:val="center"/>
          </w:tcPr>
          <w:p w:rsidR="00B1361E" w:rsidRPr="006625B2" w:rsidRDefault="00B1361E" w:rsidP="00662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2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101310001</w:t>
            </w:r>
          </w:p>
        </w:tc>
      </w:tr>
    </w:tbl>
    <w:p w:rsidR="00B1361E" w:rsidRDefault="00B1361E" w:rsidP="00D17E9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1361E" w:rsidRPr="00D17E9E" w:rsidRDefault="00B1361E" w:rsidP="00D17E9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1361E" w:rsidRPr="00D17E9E" w:rsidSect="0071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E9E"/>
    <w:rsid w:val="000204ED"/>
    <w:rsid w:val="00042C55"/>
    <w:rsid w:val="00045CC6"/>
    <w:rsid w:val="00062E1D"/>
    <w:rsid w:val="0007239C"/>
    <w:rsid w:val="00081030"/>
    <w:rsid w:val="00090453"/>
    <w:rsid w:val="000C1321"/>
    <w:rsid w:val="000C2775"/>
    <w:rsid w:val="000D2F34"/>
    <w:rsid w:val="001019D5"/>
    <w:rsid w:val="00125AFA"/>
    <w:rsid w:val="0018780E"/>
    <w:rsid w:val="00191867"/>
    <w:rsid w:val="001E4845"/>
    <w:rsid w:val="0022221A"/>
    <w:rsid w:val="00223207"/>
    <w:rsid w:val="00261993"/>
    <w:rsid w:val="0027313F"/>
    <w:rsid w:val="002779D3"/>
    <w:rsid w:val="002905B6"/>
    <w:rsid w:val="00292B14"/>
    <w:rsid w:val="002B1935"/>
    <w:rsid w:val="002C7805"/>
    <w:rsid w:val="00306F0F"/>
    <w:rsid w:val="003A28A7"/>
    <w:rsid w:val="003C6050"/>
    <w:rsid w:val="00403AF1"/>
    <w:rsid w:val="00410886"/>
    <w:rsid w:val="00414172"/>
    <w:rsid w:val="004B5A60"/>
    <w:rsid w:val="0051104D"/>
    <w:rsid w:val="0053374E"/>
    <w:rsid w:val="005451FB"/>
    <w:rsid w:val="00547490"/>
    <w:rsid w:val="005965CD"/>
    <w:rsid w:val="005C320C"/>
    <w:rsid w:val="006216B2"/>
    <w:rsid w:val="006625B2"/>
    <w:rsid w:val="006A4D71"/>
    <w:rsid w:val="006A7840"/>
    <w:rsid w:val="006D4CE8"/>
    <w:rsid w:val="00713D84"/>
    <w:rsid w:val="00725041"/>
    <w:rsid w:val="00796CEB"/>
    <w:rsid w:val="007A14D5"/>
    <w:rsid w:val="007A2A4F"/>
    <w:rsid w:val="007B6E95"/>
    <w:rsid w:val="0080342B"/>
    <w:rsid w:val="00821A98"/>
    <w:rsid w:val="00855257"/>
    <w:rsid w:val="00856BB4"/>
    <w:rsid w:val="00872BBB"/>
    <w:rsid w:val="00882FFF"/>
    <w:rsid w:val="008A19B3"/>
    <w:rsid w:val="008A434A"/>
    <w:rsid w:val="008C4A73"/>
    <w:rsid w:val="008D120B"/>
    <w:rsid w:val="008F45A0"/>
    <w:rsid w:val="00902F54"/>
    <w:rsid w:val="00913231"/>
    <w:rsid w:val="00916357"/>
    <w:rsid w:val="00935BB6"/>
    <w:rsid w:val="00973D39"/>
    <w:rsid w:val="009779A7"/>
    <w:rsid w:val="009C35C8"/>
    <w:rsid w:val="00A90D43"/>
    <w:rsid w:val="00AB370B"/>
    <w:rsid w:val="00AB6476"/>
    <w:rsid w:val="00AC16FC"/>
    <w:rsid w:val="00B1361E"/>
    <w:rsid w:val="00B26D7E"/>
    <w:rsid w:val="00B8005F"/>
    <w:rsid w:val="00BB51AF"/>
    <w:rsid w:val="00BC72CF"/>
    <w:rsid w:val="00C01B5B"/>
    <w:rsid w:val="00C4101D"/>
    <w:rsid w:val="00C41B6D"/>
    <w:rsid w:val="00C7361F"/>
    <w:rsid w:val="00C82A3E"/>
    <w:rsid w:val="00C9332C"/>
    <w:rsid w:val="00CA776F"/>
    <w:rsid w:val="00CC49F8"/>
    <w:rsid w:val="00CD51C6"/>
    <w:rsid w:val="00CD53F5"/>
    <w:rsid w:val="00CE61AC"/>
    <w:rsid w:val="00CF3A10"/>
    <w:rsid w:val="00D179B8"/>
    <w:rsid w:val="00D17E9E"/>
    <w:rsid w:val="00D2426C"/>
    <w:rsid w:val="00D631DA"/>
    <w:rsid w:val="00D94258"/>
    <w:rsid w:val="00DA38CF"/>
    <w:rsid w:val="00E54AF9"/>
    <w:rsid w:val="00E61A66"/>
    <w:rsid w:val="00E92D97"/>
    <w:rsid w:val="00EA60C7"/>
    <w:rsid w:val="00EB403F"/>
    <w:rsid w:val="00EC638B"/>
    <w:rsid w:val="00EF108F"/>
    <w:rsid w:val="00EF18A3"/>
    <w:rsid w:val="00F21064"/>
    <w:rsid w:val="00F30A5F"/>
    <w:rsid w:val="00F52F48"/>
    <w:rsid w:val="00F74BDA"/>
    <w:rsid w:val="00FB69C2"/>
    <w:rsid w:val="00FD6E2E"/>
    <w:rsid w:val="00FE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D84"/>
    <w:pPr>
      <w:spacing w:after="200" w:line="276" w:lineRule="auto"/>
    </w:pPr>
    <w:rPr>
      <w:rFonts w:cs="Calibri"/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17E9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235</TotalTime>
  <Pages>3</Pages>
  <Words>2882</Words>
  <Characters>1643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Компік</dc:creator>
  <cp:keywords/>
  <dc:description/>
  <cp:lastModifiedBy>Customer</cp:lastModifiedBy>
  <cp:revision>103</cp:revision>
  <dcterms:created xsi:type="dcterms:W3CDTF">2026-08-07T08:54:00Z</dcterms:created>
  <dcterms:modified xsi:type="dcterms:W3CDTF">2026-08-10T13:30:00Z</dcterms:modified>
</cp:coreProperties>
</file>